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409" w:rsidRPr="00147750" w:rsidRDefault="00924409" w:rsidP="00147750">
      <w:pPr>
        <w:ind w:left="708" w:firstLine="708"/>
        <w:rPr>
          <w:rFonts w:ascii="Bell MT" w:hAnsi="Bell MT" w:cs="Arial"/>
          <w:b/>
          <w:i/>
          <w:sz w:val="32"/>
          <w:szCs w:val="40"/>
          <w:u w:val="single"/>
        </w:rPr>
      </w:pPr>
      <w:r w:rsidRPr="00147750">
        <w:rPr>
          <w:rFonts w:ascii="Bell MT" w:hAnsi="Bell MT" w:cs="Arial"/>
          <w:b/>
          <w:i/>
          <w:sz w:val="32"/>
          <w:szCs w:val="40"/>
          <w:u w:val="single"/>
        </w:rPr>
        <w:t>Lehrgangsanmeldung</w:t>
      </w:r>
    </w:p>
    <w:p w:rsidR="00CE7C0B" w:rsidRPr="007353D3" w:rsidRDefault="00CE7C0B" w:rsidP="00924409">
      <w:pPr>
        <w:rPr>
          <w:rFonts w:ascii="Arial" w:hAnsi="Arial" w:cs="Arial"/>
          <w:sz w:val="16"/>
          <w:szCs w:val="16"/>
        </w:rPr>
      </w:pPr>
    </w:p>
    <w:p w:rsidR="00924409" w:rsidRDefault="00DD4A91" w:rsidP="00924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 Mail senden an</w:t>
      </w:r>
      <w:r w:rsidR="008E6F4D">
        <w:rPr>
          <w:rFonts w:ascii="Arial" w:hAnsi="Arial" w:cs="Arial"/>
          <w:sz w:val="20"/>
          <w:szCs w:val="20"/>
        </w:rPr>
        <w:t xml:space="preserve">: </w:t>
      </w:r>
      <w:hyperlink r:id="rId6" w:history="1">
        <w:r w:rsidRPr="007D381C">
          <w:rPr>
            <w:rStyle w:val="Hyperlink"/>
            <w:rFonts w:ascii="Arial" w:hAnsi="Arial" w:cs="Arial"/>
            <w:sz w:val="20"/>
            <w:szCs w:val="20"/>
          </w:rPr>
          <w:t>meldung@nwdsb.de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DD4A91">
        <w:rPr>
          <w:rFonts w:ascii="Arial" w:hAnsi="Arial" w:cs="Arial"/>
          <w:b/>
          <w:sz w:val="20"/>
          <w:szCs w:val="20"/>
        </w:rPr>
        <w:t>und</w:t>
      </w:r>
      <w:r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Pr="007D381C">
          <w:rPr>
            <w:rStyle w:val="Hyperlink"/>
            <w:rFonts w:ascii="Arial" w:hAnsi="Arial" w:cs="Arial"/>
            <w:sz w:val="20"/>
            <w:szCs w:val="20"/>
          </w:rPr>
          <w:t>rita.mehl@nwdsb.de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DD4A91" w:rsidRPr="00DD4A91" w:rsidRDefault="00DD4A91" w:rsidP="00DD4A91">
      <w:pPr>
        <w:rPr>
          <w:rFonts w:ascii="Arial" w:hAnsi="Arial" w:cs="Arial"/>
          <w:sz w:val="20"/>
          <w:szCs w:val="20"/>
        </w:rPr>
      </w:pPr>
    </w:p>
    <w:p w:rsidR="00DD4A91" w:rsidRDefault="00DD4A91" w:rsidP="00DD4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Oder per Post an: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Nordwestdeutscher Schützenbund e. V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Lange Straße 68 - 70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272</w:t>
      </w:r>
      <w:r>
        <w:rPr>
          <w:rFonts w:ascii="Arial" w:hAnsi="Arial" w:cs="Arial"/>
          <w:sz w:val="20"/>
          <w:szCs w:val="20"/>
        </w:rPr>
        <w:t>11</w:t>
      </w:r>
      <w:r w:rsidRPr="00D10E3B">
        <w:rPr>
          <w:rFonts w:ascii="Arial" w:hAnsi="Arial" w:cs="Arial"/>
          <w:sz w:val="20"/>
          <w:szCs w:val="20"/>
        </w:rPr>
        <w:t xml:space="preserve"> Bassum</w:t>
      </w:r>
    </w:p>
    <w:p w:rsidR="00DD4A91" w:rsidRDefault="00DD4A91" w:rsidP="00924409">
      <w:pPr>
        <w:rPr>
          <w:rFonts w:ascii="Arial" w:hAnsi="Arial" w:cs="Arial"/>
          <w:sz w:val="20"/>
          <w:szCs w:val="20"/>
        </w:rPr>
      </w:pP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Hiermit melde ich mich </w:t>
      </w:r>
      <w:r w:rsidRPr="00D10E3B">
        <w:rPr>
          <w:rFonts w:ascii="Arial" w:hAnsi="Arial" w:cs="Arial"/>
          <w:b/>
          <w:sz w:val="20"/>
          <w:szCs w:val="20"/>
        </w:rPr>
        <w:t>verbindlich</w:t>
      </w:r>
      <w:r>
        <w:rPr>
          <w:rFonts w:ascii="Arial" w:hAnsi="Arial" w:cs="Arial"/>
          <w:sz w:val="20"/>
          <w:szCs w:val="20"/>
        </w:rPr>
        <w:t xml:space="preserve"> zum u.a. </w:t>
      </w:r>
      <w:r w:rsidRPr="00D10E3B">
        <w:rPr>
          <w:rFonts w:ascii="Arial" w:hAnsi="Arial" w:cs="Arial"/>
          <w:sz w:val="20"/>
          <w:szCs w:val="20"/>
        </w:rPr>
        <w:t>Lehrgang an:</w:t>
      </w:r>
    </w:p>
    <w:p w:rsidR="00DD4A91" w:rsidRPr="002216A4" w:rsidRDefault="00DD4A91" w:rsidP="00924409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340"/>
        <w:gridCol w:w="3341"/>
      </w:tblGrid>
      <w:tr w:rsidR="00924409" w:rsidRPr="004F3177" w:rsidTr="00DD4A91">
        <w:trPr>
          <w:trHeight w:val="615"/>
        </w:trPr>
        <w:tc>
          <w:tcPr>
            <w:tcW w:w="8949" w:type="dxa"/>
            <w:gridSpan w:val="3"/>
          </w:tcPr>
          <w:p w:rsidR="00FB1C05" w:rsidRDefault="002F0E0F" w:rsidP="00FB1C0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Fortbildung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nationalen Kampfrichter</w:t>
            </w:r>
            <w:r w:rsidR="0092440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24409" w:rsidRPr="004F3177">
              <w:rPr>
                <w:rFonts w:ascii="Arial" w:hAnsi="Arial" w:cs="Arial"/>
                <w:b/>
                <w:sz w:val="22"/>
                <w:szCs w:val="22"/>
              </w:rPr>
              <w:t xml:space="preserve">B </w:t>
            </w:r>
            <w:r w:rsidR="00FB1C05">
              <w:rPr>
                <w:rFonts w:ascii="Arial" w:hAnsi="Arial" w:cs="Arial"/>
                <w:b/>
                <w:sz w:val="22"/>
                <w:szCs w:val="22"/>
              </w:rPr>
              <w:t>2023-3</w:t>
            </w:r>
            <w:bookmarkStart w:id="0" w:name="_GoBack"/>
            <w:bookmarkEnd w:id="0"/>
            <w:r w:rsidR="00924409" w:rsidRPr="004F3177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FB1C05">
              <w:rPr>
                <w:rFonts w:ascii="Arial" w:hAnsi="Arial" w:cs="Arial"/>
                <w:b/>
                <w:sz w:val="22"/>
                <w:szCs w:val="22"/>
              </w:rPr>
              <w:t>Waffenkontrolle + Schießstandüberprüfung /</w:t>
            </w:r>
          </w:p>
          <w:p w:rsidR="00924409" w:rsidRPr="00924409" w:rsidRDefault="00FB1C05" w:rsidP="00FB1C0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Schießüberprüfung vor einem Wettkampf am 14.10.2023 im LLZ Bassum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Vorname: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Straße: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PLZ / Ort: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Fax: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E – Mail: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4B1C30" w:rsidRPr="004F3177" w:rsidTr="000D2415">
        <w:trPr>
          <w:trHeight w:val="454"/>
        </w:trPr>
        <w:tc>
          <w:tcPr>
            <w:tcW w:w="2268" w:type="dxa"/>
            <w:vAlign w:val="center"/>
          </w:tcPr>
          <w:p w:rsidR="004B1C30" w:rsidRDefault="004B1C30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Vereins-Nr.:</w:t>
            </w:r>
          </w:p>
        </w:tc>
        <w:tc>
          <w:tcPr>
            <w:tcW w:w="6681" w:type="dxa"/>
            <w:gridSpan w:val="2"/>
            <w:vAlign w:val="center"/>
          </w:tcPr>
          <w:p w:rsidR="004B1C30" w:rsidRDefault="004B1C30" w:rsidP="007353D3">
            <w:pPr>
              <w:rPr>
                <w:rFonts w:ascii="Arial" w:hAnsi="Arial" w:cs="Arial"/>
                <w:noProof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Schießsportleiter-Lizenz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5BCBF6" wp14:editId="00AC8B1E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1905</wp:posOffset>
                      </wp:positionV>
                      <wp:extent cx="228600" cy="228600"/>
                      <wp:effectExtent l="6350" t="7620" r="12700" b="11430"/>
                      <wp:wrapNone/>
                      <wp:docPr id="18" name="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F6692" id="Rechteck 18" o:spid="_x0000_s1026" style="position:absolute;margin-left:52.15pt;margin-top:.1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619CFE" wp14:editId="19D0A4BA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55245</wp:posOffset>
                      </wp:positionV>
                      <wp:extent cx="228600" cy="228600"/>
                      <wp:effectExtent l="10795" t="7620" r="8255" b="11430"/>
                      <wp:wrapNone/>
                      <wp:docPr id="16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12A8C" id="Rechteck 16" o:spid="_x0000_s1026" style="position:absolute;margin-left:70.6pt;margin-top:4.3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Waffensachkunde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4C3A86" wp14:editId="2B6E2768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27940</wp:posOffset>
                      </wp:positionV>
                      <wp:extent cx="228600" cy="228600"/>
                      <wp:effectExtent l="12700" t="8890" r="6350" b="10160"/>
                      <wp:wrapNone/>
                      <wp:docPr id="15" name="Rechtec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C894" id="Rechteck 15" o:spid="_x0000_s1026" style="position:absolute;margin-left:52.75pt;margin-top:2.2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EA9D05" wp14:editId="3296934C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10795" t="13335" r="8255" b="5715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1C6F" id="Rechteck 14" o:spid="_x0000_s1026" style="position:absolute;margin-left:70.6pt;margin-top:1.8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l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</w:tbl>
    <w:p w:rsidR="00924409" w:rsidRPr="007353D3" w:rsidRDefault="00924409" w:rsidP="00924409">
      <w:pPr>
        <w:rPr>
          <w:rFonts w:ascii="Arial" w:hAnsi="Arial" w:cs="Arial"/>
          <w:color w:val="FF0000"/>
          <w:sz w:val="16"/>
          <w:szCs w:val="16"/>
        </w:rPr>
      </w:pPr>
    </w:p>
    <w:p w:rsidR="00924409" w:rsidRPr="004F3177" w:rsidRDefault="004B1C30" w:rsidP="00924409">
      <w:pPr>
        <w:rPr>
          <w:rFonts w:ascii="Arial" w:hAnsi="Arial" w:cs="Arial"/>
          <w:sz w:val="22"/>
          <w:szCs w:val="22"/>
        </w:rPr>
      </w:pPr>
      <w:r w:rsidRPr="007353D3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16C5C" wp14:editId="3066E9E7">
                <wp:simplePos x="0" y="0"/>
                <wp:positionH relativeFrom="column">
                  <wp:posOffset>4562475</wp:posOffset>
                </wp:positionH>
                <wp:positionV relativeFrom="paragraph">
                  <wp:posOffset>20955</wp:posOffset>
                </wp:positionV>
                <wp:extent cx="228600" cy="228600"/>
                <wp:effectExtent l="9525" t="13970" r="9525" b="5080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EBF75" id="Rechteck 13" o:spid="_x0000_s1026" style="position:absolute;margin-left:359.25pt;margin-top:1.6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RNHgIAADw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29C24" wp14:editId="283CC0E2">
                <wp:simplePos x="0" y="0"/>
                <wp:positionH relativeFrom="column">
                  <wp:posOffset>3510280</wp:posOffset>
                </wp:positionH>
                <wp:positionV relativeFrom="paragraph">
                  <wp:posOffset>17780</wp:posOffset>
                </wp:positionV>
                <wp:extent cx="228600" cy="228600"/>
                <wp:effectExtent l="7620" t="6985" r="11430" b="12065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170AB" id="Rechteck 17" o:spid="_x0000_s1026" style="position:absolute;margin-left:276.4pt;margin-top:1.4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"/>
            </w:pict>
          </mc:Fallback>
        </mc:AlternateContent>
      </w:r>
      <w:r w:rsidR="00924409" w:rsidRPr="004F3177">
        <w:rPr>
          <w:rFonts w:ascii="Arial" w:hAnsi="Arial" w:cs="Arial"/>
          <w:sz w:val="22"/>
          <w:szCs w:val="22"/>
        </w:rPr>
        <w:t xml:space="preserve">Ist der Verein Mitglied im 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Ja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Landessportbund Niedersachsen</w:t>
      </w:r>
    </w:p>
    <w:p w:rsidR="00924409" w:rsidRPr="004F3177" w:rsidRDefault="007629EA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5FA87" wp14:editId="7EB904DA">
                <wp:simplePos x="0" y="0"/>
                <wp:positionH relativeFrom="column">
                  <wp:posOffset>4552950</wp:posOffset>
                </wp:positionH>
                <wp:positionV relativeFrom="paragraph">
                  <wp:posOffset>53975</wp:posOffset>
                </wp:positionV>
                <wp:extent cx="228600" cy="228600"/>
                <wp:effectExtent l="9525" t="6350" r="9525" b="1270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4128C" id="Rechteck 11" o:spid="_x0000_s1026" style="position:absolute;margin-left:358.5pt;margin-top:4.2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"/>
            </w:pict>
          </mc:Fallback>
        </mc:AlternateContent>
      </w:r>
      <w:r w:rsidR="0092440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92C77" wp14:editId="1F8BBE67">
                <wp:simplePos x="0" y="0"/>
                <wp:positionH relativeFrom="column">
                  <wp:posOffset>3505200</wp:posOffset>
                </wp:positionH>
                <wp:positionV relativeFrom="paragraph">
                  <wp:posOffset>34925</wp:posOffset>
                </wp:positionV>
                <wp:extent cx="228600" cy="228600"/>
                <wp:effectExtent l="9525" t="6350" r="9525" b="1270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4B32" id="Rechteck 12" o:spid="_x0000_s1026" style="position:absolute;margin-left:276pt;margin-top:2.7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hu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"/>
            </w:pict>
          </mc:Fallback>
        </mc:AlternateContent>
      </w:r>
    </w:p>
    <w:p w:rsidR="00924409" w:rsidRPr="004F3177" w:rsidRDefault="00DD4A91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Ist der Verein g</w:t>
      </w:r>
      <w:r w:rsidR="00924409" w:rsidRPr="004F3177">
        <w:rPr>
          <w:rFonts w:ascii="Arial" w:hAnsi="Arial" w:cs="Arial"/>
          <w:sz w:val="22"/>
          <w:szCs w:val="22"/>
        </w:rPr>
        <w:t>emeinnützig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>
        <w:rPr>
          <w:rFonts w:ascii="Arial" w:hAnsi="Arial" w:cs="Arial"/>
          <w:sz w:val="22"/>
          <w:szCs w:val="22"/>
        </w:rPr>
        <w:t xml:space="preserve">            J</w:t>
      </w:r>
      <w:r w:rsidR="00924409" w:rsidRPr="004F3177">
        <w:rPr>
          <w:rFonts w:ascii="Arial" w:hAnsi="Arial" w:cs="Arial"/>
          <w:sz w:val="22"/>
          <w:szCs w:val="22"/>
        </w:rPr>
        <w:t>a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7629EA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157480</wp:posOffset>
                </wp:positionV>
                <wp:extent cx="2514600" cy="0"/>
                <wp:effectExtent l="9525" t="5080" r="9525" b="1397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6898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4pt" to="44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"/>
            </w:pict>
          </mc:Fallback>
        </mc:AlternateContent>
      </w:r>
      <w:r w:rsidRPr="004F3177">
        <w:rPr>
          <w:rFonts w:ascii="Arial" w:hAnsi="Arial" w:cs="Arial"/>
          <w:sz w:val="22"/>
          <w:szCs w:val="22"/>
        </w:rPr>
        <w:t>Wenn Ja, bitte Freistellungs</w:t>
      </w:r>
      <w:r w:rsidR="00DD4A91">
        <w:rPr>
          <w:rFonts w:ascii="Arial" w:hAnsi="Arial" w:cs="Arial"/>
          <w:sz w:val="22"/>
          <w:szCs w:val="22"/>
        </w:rPr>
        <w:t>-</w:t>
      </w:r>
      <w:r w:rsidRPr="004F3177">
        <w:rPr>
          <w:rFonts w:ascii="Arial" w:hAnsi="Arial" w:cs="Arial"/>
          <w:sz w:val="22"/>
          <w:szCs w:val="22"/>
        </w:rPr>
        <w:t>Nr. eintragen</w:t>
      </w:r>
    </w:p>
    <w:p w:rsidR="00924409" w:rsidRDefault="00924409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2E7206" w:rsidRDefault="00840378" w:rsidP="00840378">
      <w:pPr>
        <w:pStyle w:val="Kopfzeile"/>
        <w:tabs>
          <w:tab w:val="clear" w:pos="4536"/>
          <w:tab w:val="clear" w:pos="9072"/>
          <w:tab w:val="left" w:pos="426"/>
        </w:tabs>
        <w:ind w:right="260"/>
        <w:rPr>
          <w:rFonts w:cs="Arial"/>
          <w:sz w:val="18"/>
          <w:szCs w:val="18"/>
        </w:rPr>
      </w:pPr>
      <w:r w:rsidRPr="002E7206">
        <w:rPr>
          <w:rFonts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E7206">
        <w:rPr>
          <w:rFonts w:cs="Arial"/>
        </w:rPr>
        <w:instrText xml:space="preserve"> FORMCHECKBOX </w:instrText>
      </w:r>
      <w:r w:rsidR="00FB1C05">
        <w:rPr>
          <w:rFonts w:cs="Arial"/>
        </w:rPr>
      </w:r>
      <w:r w:rsidR="00FB1C05">
        <w:rPr>
          <w:rFonts w:cs="Arial"/>
        </w:rPr>
        <w:fldChar w:fldCharType="separate"/>
      </w:r>
      <w:r w:rsidRPr="002E7206">
        <w:rPr>
          <w:rFonts w:cs="Arial"/>
        </w:rPr>
        <w:fldChar w:fldCharType="end"/>
      </w:r>
      <w:r w:rsidRPr="002E7206">
        <w:rPr>
          <w:rFonts w:cs="Arial"/>
        </w:rPr>
        <w:t xml:space="preserve"> </w:t>
      </w:r>
      <w:r w:rsidRPr="002E7206">
        <w:rPr>
          <w:rFonts w:cs="Arial"/>
        </w:rPr>
        <w:tab/>
      </w:r>
      <w:r w:rsidRPr="002E7206">
        <w:rPr>
          <w:rFonts w:cs="Arial"/>
          <w:sz w:val="18"/>
          <w:szCs w:val="18"/>
        </w:rPr>
        <w:t xml:space="preserve">Mit der Weiterleitung meiner Adressdaten (inkl. Telefon und E-Mail) an die übrigen Teilnehmenden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  <w:t xml:space="preserve">zwecks Bildung von Fahrgemeinschaften bin ich </w:t>
      </w:r>
      <w:r w:rsidRPr="002E7206">
        <w:rPr>
          <w:rFonts w:cs="Arial"/>
          <w:b/>
          <w:sz w:val="18"/>
          <w:szCs w:val="18"/>
          <w:u w:val="single"/>
        </w:rPr>
        <w:t>nicht</w:t>
      </w:r>
      <w:r w:rsidRPr="002E7206">
        <w:rPr>
          <w:rFonts w:cs="Arial"/>
          <w:sz w:val="18"/>
          <w:szCs w:val="18"/>
        </w:rPr>
        <w:t xml:space="preserve"> einverstanden.</w:t>
      </w:r>
    </w:p>
    <w:p w:rsidR="00840378" w:rsidRPr="002E7206" w:rsidRDefault="00840378" w:rsidP="00840378">
      <w:pPr>
        <w:rPr>
          <w:rFonts w:cs="Arial"/>
          <w:sz w:val="8"/>
          <w:szCs w:val="8"/>
        </w:rPr>
      </w:pPr>
    </w:p>
    <w:p w:rsidR="00840378" w:rsidRPr="002E7206" w:rsidRDefault="00840378" w:rsidP="00840378">
      <w:pPr>
        <w:rPr>
          <w:rFonts w:cs="Arial"/>
          <w:sz w:val="16"/>
          <w:szCs w:val="16"/>
        </w:rPr>
      </w:pPr>
      <w:r w:rsidRPr="002E7206">
        <w:rPr>
          <w:rFonts w:cs="Arial"/>
          <w:b/>
          <w:sz w:val="18"/>
          <w:szCs w:val="18"/>
        </w:rPr>
        <w:t>Datenschutzhinweis:</w:t>
      </w:r>
      <w:r w:rsidRPr="002E7206">
        <w:rPr>
          <w:rFonts w:cs="Arial"/>
          <w:sz w:val="18"/>
          <w:szCs w:val="18"/>
        </w:rPr>
        <w:t xml:space="preserve"> </w:t>
      </w:r>
      <w:r w:rsidRPr="002E7206">
        <w:rPr>
          <w:rFonts w:cs="Arial"/>
          <w:sz w:val="18"/>
          <w:szCs w:val="18"/>
        </w:rPr>
        <w:tab/>
        <w:t xml:space="preserve">Die Anmeldedaten werden unter Berücksichtigung des Datenschutzes elektronisch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  <w:t>gespeichert.</w:t>
      </w:r>
    </w:p>
    <w:p w:rsidR="00924409" w:rsidRPr="00496B91" w:rsidRDefault="00924409" w:rsidP="00924409">
      <w:pPr>
        <w:rPr>
          <w:rFonts w:ascii="Arial" w:hAnsi="Arial" w:cs="Arial"/>
          <w:b/>
          <w:sz w:val="14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Ich bin darüber informiert, dass die Anmeldung spätestens </w:t>
      </w:r>
      <w:r>
        <w:rPr>
          <w:rFonts w:ascii="Arial" w:hAnsi="Arial" w:cs="Arial"/>
          <w:sz w:val="20"/>
          <w:szCs w:val="20"/>
        </w:rPr>
        <w:t>zum angegebenen Anmeldetermin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in der Geschäftsstelle des NWDSB vorliegen muss. 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Eine Abmeldung muss spätestens 2 Wochen </w:t>
      </w:r>
      <w:r>
        <w:rPr>
          <w:rFonts w:ascii="Arial" w:hAnsi="Arial" w:cs="Arial"/>
          <w:sz w:val="20"/>
          <w:szCs w:val="20"/>
        </w:rPr>
        <w:t>vor Lehrgangsbeginn vorliegen.</w:t>
      </w:r>
      <w:r w:rsidRPr="00D10E3B">
        <w:rPr>
          <w:rFonts w:ascii="Arial" w:hAnsi="Arial" w:cs="Arial"/>
          <w:sz w:val="20"/>
          <w:szCs w:val="20"/>
        </w:rPr>
        <w:t xml:space="preserve"> </w:t>
      </w:r>
    </w:p>
    <w:p w:rsidR="00924409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sz w:val="20"/>
          <w:szCs w:val="20"/>
        </w:rPr>
        <w:t xml:space="preserve">Erfolgt keine </w:t>
      </w:r>
      <w:r w:rsidR="00924409" w:rsidRPr="00D10E3B">
        <w:rPr>
          <w:rFonts w:ascii="Arial" w:hAnsi="Arial" w:cs="Arial"/>
          <w:sz w:val="20"/>
          <w:szCs w:val="20"/>
        </w:rPr>
        <w:t>Abmeldung</w:t>
      </w:r>
      <w:r w:rsidR="00924409">
        <w:rPr>
          <w:rFonts w:ascii="Arial" w:hAnsi="Arial" w:cs="Arial"/>
          <w:sz w:val="20"/>
          <w:szCs w:val="20"/>
        </w:rPr>
        <w:t xml:space="preserve">, </w:t>
      </w:r>
      <w:r w:rsidR="00924409" w:rsidRPr="002555C4">
        <w:rPr>
          <w:rFonts w:ascii="Arial" w:hAnsi="Arial" w:cs="Arial"/>
          <w:sz w:val="20"/>
          <w:szCs w:val="20"/>
        </w:rPr>
        <w:t>wird die volle Lehrgangsgebühr berechnet</w:t>
      </w:r>
      <w:r w:rsidR="00924409">
        <w:rPr>
          <w:rFonts w:ascii="Arial" w:hAnsi="Arial" w:cs="Arial"/>
          <w:b/>
          <w:sz w:val="20"/>
          <w:szCs w:val="20"/>
        </w:rPr>
        <w:t>.</w:t>
      </w:r>
    </w:p>
    <w:p w:rsidR="00161C98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DD4A91" w:rsidRPr="00161C98" w:rsidRDefault="00DD4A91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C9BE1" wp14:editId="7D34DB07">
                <wp:simplePos x="0" y="0"/>
                <wp:positionH relativeFrom="column">
                  <wp:posOffset>2861310</wp:posOffset>
                </wp:positionH>
                <wp:positionV relativeFrom="paragraph">
                  <wp:posOffset>111125</wp:posOffset>
                </wp:positionV>
                <wp:extent cx="2628900" cy="0"/>
                <wp:effectExtent l="0" t="0" r="19050" b="19050"/>
                <wp:wrapNone/>
                <wp:docPr id="7" name="Gerade Verbindu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B22C" id="Gerade Verbindung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pt,8.75pt" to="432.3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DC5E2" wp14:editId="0DBD463F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2514600" cy="0"/>
                <wp:effectExtent l="9525" t="10795" r="9525" b="8255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269F" id="Gerade Verbindung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198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"/>
            </w:pict>
          </mc:Fallback>
        </mc:AlternateContent>
      </w:r>
    </w:p>
    <w:p w:rsidR="001A6DB1" w:rsidRPr="00397593" w:rsidRDefault="00924409" w:rsidP="00924409">
      <w:pPr>
        <w:ind w:right="1983"/>
        <w:jc w:val="both"/>
      </w:pPr>
      <w:r w:rsidRPr="00D10E3B">
        <w:rPr>
          <w:rFonts w:ascii="Arial" w:hAnsi="Arial" w:cs="Arial"/>
          <w:sz w:val="20"/>
          <w:szCs w:val="20"/>
        </w:rPr>
        <w:t>Ort, Datum</w:t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</w:t>
      </w:r>
      <w:r w:rsidRPr="00D10E3B">
        <w:rPr>
          <w:rFonts w:ascii="Arial" w:hAnsi="Arial" w:cs="Arial"/>
          <w:sz w:val="20"/>
          <w:szCs w:val="20"/>
        </w:rPr>
        <w:t>Unterschrift</w:t>
      </w:r>
      <w:r>
        <w:tab/>
      </w:r>
    </w:p>
    <w:sectPr w:rsidR="001A6DB1" w:rsidRPr="00397593" w:rsidSect="00924409">
      <w:headerReference w:type="default" r:id="rId8"/>
      <w:footerReference w:type="default" r:id="rId9"/>
      <w:pgSz w:w="11906" w:h="16838"/>
      <w:pgMar w:top="2410" w:right="1134" w:bottom="993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409" w:rsidRDefault="00924409">
      <w:r>
        <w:separator/>
      </w:r>
    </w:p>
  </w:endnote>
  <w:endnote w:type="continuationSeparator" w:id="0">
    <w:p w:rsidR="00924409" w:rsidRDefault="0092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 w:rsidP="00876672">
    <w:pPr>
      <w:pStyle w:val="Fuzeile"/>
      <w:tabs>
        <w:tab w:val="clear" w:pos="4536"/>
        <w:tab w:val="left" w:pos="3060"/>
        <w:tab w:val="left" w:pos="3600"/>
        <w:tab w:val="left" w:pos="3960"/>
        <w:tab w:val="center" w:pos="4500"/>
        <w:tab w:val="left" w:pos="4680"/>
        <w:tab w:val="left" w:pos="7020"/>
        <w:tab w:val="left" w:pos="8100"/>
        <w:tab w:val="left" w:pos="8640"/>
      </w:tabs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23A429" wp14:editId="485D9488">
              <wp:simplePos x="0" y="0"/>
              <wp:positionH relativeFrom="column">
                <wp:posOffset>5486400</wp:posOffset>
              </wp:positionH>
              <wp:positionV relativeFrom="paragraph">
                <wp:posOffset>-1269365</wp:posOffset>
              </wp:positionV>
              <wp:extent cx="1022350" cy="12801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4B1C30" w:rsidP="00F155FB">
                          <w:pPr>
                            <w:jc w:val="center"/>
                          </w:pPr>
                          <w:r w:rsidRPr="004B1C30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4850" cy="704850"/>
                                <wp:effectExtent l="0" t="0" r="0" b="0"/>
                                <wp:docPr id="22" name="Grafik 22" descr="C:\Users\Thomas.Taube\Desktop\ARAG_Neu_202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omas.Taube\Desktop\ARAG_Neu_202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85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Partner des</w:t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NWDSB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3A42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6in;margin-top:-99.95pt;width:80.5pt;height:100.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FstwIAAL8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" filled="f" stroked="f">
              <v:textbox>
                <w:txbxContent>
                  <w:p w:rsidR="006E4641" w:rsidRDefault="004B1C30" w:rsidP="00F155FB">
                    <w:pPr>
                      <w:jc w:val="center"/>
                    </w:pPr>
                    <w:r w:rsidRPr="004B1C30">
                      <w:rPr>
                        <w:noProof/>
                      </w:rPr>
                      <w:drawing>
                        <wp:inline distT="0" distB="0" distL="0" distR="0">
                          <wp:extent cx="704850" cy="704850"/>
                          <wp:effectExtent l="0" t="0" r="0" b="0"/>
                          <wp:docPr id="22" name="Grafik 22" descr="C:\Users\Thomas.Taube\Desktop\ARAG_Neu_202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omas.Taube\Desktop\ARAG_Neu_202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Partner des</w:t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NWDSB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1804DD" wp14:editId="397F7BDC">
              <wp:simplePos x="0" y="0"/>
              <wp:positionH relativeFrom="column">
                <wp:posOffset>-342900</wp:posOffset>
              </wp:positionH>
              <wp:positionV relativeFrom="paragraph">
                <wp:posOffset>146050</wp:posOffset>
              </wp:positionV>
              <wp:extent cx="7086600" cy="2286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Pr="00263B39" w:rsidRDefault="006E4641" w:rsidP="00F155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63B39">
                            <w:rPr>
                              <w:sz w:val="16"/>
                              <w:szCs w:val="16"/>
                            </w:rPr>
                            <w:t>Mitglieds</w:t>
                          </w:r>
                          <w:r>
                            <w:rPr>
                              <w:sz w:val="16"/>
                              <w:szCs w:val="16"/>
                            </w:rPr>
                            <w:t>bezirke</w:t>
                          </w:r>
                          <w:r w:rsidRPr="00263B39">
                            <w:rPr>
                              <w:sz w:val="16"/>
                              <w:szCs w:val="16"/>
                            </w:rPr>
                            <w:t>: Bremen, Bremerhaven-Wesermünde, Diepholz, Elbe-Weser-Mündung, Hoya, Lüneburg, Oldenburg, Osnabrück, Osterholz, Ostfriesland, Stade.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804DD" id="Text Box 6" o:spid="_x0000_s1029" type="#_x0000_t202" style="position:absolute;margin-left:-27pt;margin-top:11.5pt;width:55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tttQ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" filled="f" stroked="f">
              <v:textbox>
                <w:txbxContent>
                  <w:p w:rsidR="006E4641" w:rsidRPr="00263B39" w:rsidRDefault="006E4641" w:rsidP="00F155FB">
                    <w:pPr>
                      <w:rPr>
                        <w:sz w:val="16"/>
                        <w:szCs w:val="16"/>
                      </w:rPr>
                    </w:pPr>
                    <w:r w:rsidRPr="00263B39">
                      <w:rPr>
                        <w:sz w:val="16"/>
                        <w:szCs w:val="16"/>
                      </w:rPr>
                      <w:t>Mitglieds</w:t>
                    </w:r>
                    <w:r>
                      <w:rPr>
                        <w:sz w:val="16"/>
                        <w:szCs w:val="16"/>
                      </w:rPr>
                      <w:t>bezirke</w:t>
                    </w:r>
                    <w:r w:rsidRPr="00263B39">
                      <w:rPr>
                        <w:sz w:val="16"/>
                        <w:szCs w:val="16"/>
                      </w:rPr>
                      <w:t>: Bremen, Bremerhaven-Wesermünde, Diepholz, Elbe-Weser-Mündung, Hoya, Lüneburg, Oldenburg, Osnabrück, Osterholz, Ostfriesland, Stade.</w:t>
                    </w:r>
                  </w:p>
                </w:txbxContent>
              </v:textbox>
            </v:shape>
          </w:pict>
        </mc:Fallback>
      </mc:AlternateContent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Pr="00374105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409" w:rsidRDefault="00924409">
      <w:r>
        <w:separator/>
      </w:r>
    </w:p>
  </w:footnote>
  <w:footnote w:type="continuationSeparator" w:id="0">
    <w:p w:rsidR="00924409" w:rsidRDefault="00924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7353D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C5AC85A" wp14:editId="71C51FCD">
              <wp:simplePos x="0" y="0"/>
              <wp:positionH relativeFrom="column">
                <wp:posOffset>-123825</wp:posOffset>
              </wp:positionH>
              <wp:positionV relativeFrom="paragraph">
                <wp:posOffset>6350</wp:posOffset>
              </wp:positionV>
              <wp:extent cx="4572000" cy="685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6E4641" w:rsidP="00F155FB">
                          <w:pPr>
                            <w:rPr>
                              <w:sz w:val="42"/>
                              <w:szCs w:val="42"/>
                            </w:rPr>
                          </w:pPr>
                          <w:r w:rsidRPr="002644BF">
                            <w:rPr>
                              <w:sz w:val="42"/>
                              <w:szCs w:val="42"/>
                            </w:rPr>
                            <w:t>Nordwestdeutscher Schützenbund e.V.</w:t>
                          </w:r>
                        </w:p>
                        <w:p w:rsidR="006E4641" w:rsidRPr="00CA52B5" w:rsidRDefault="006E4641" w:rsidP="00F155F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A52B5">
                            <w:rPr>
                              <w:sz w:val="20"/>
                              <w:szCs w:val="20"/>
                            </w:rPr>
                            <w:t>Mitglied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im Deutschen Schützenbund e.V., Schützenbund Niedersachsen e.V. und LandesSportBund Niedersachsen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AC8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75pt;margin-top:.5pt;width:5in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+KuQIAAMA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" filled="f" stroked="f">
              <v:textbox>
                <w:txbxContent>
                  <w:p w:rsidR="006E4641" w:rsidRDefault="006E4641" w:rsidP="00F155FB">
                    <w:pPr>
                      <w:rPr>
                        <w:sz w:val="42"/>
                        <w:szCs w:val="42"/>
                      </w:rPr>
                    </w:pPr>
                    <w:r w:rsidRPr="002644BF">
                      <w:rPr>
                        <w:sz w:val="42"/>
                        <w:szCs w:val="42"/>
                      </w:rPr>
                      <w:t>Nordwestdeutscher Schützenbund e.V.</w:t>
                    </w:r>
                  </w:p>
                  <w:p w:rsidR="006E4641" w:rsidRPr="00CA52B5" w:rsidRDefault="006E4641" w:rsidP="00F155FB">
                    <w:pPr>
                      <w:rPr>
                        <w:sz w:val="20"/>
                        <w:szCs w:val="20"/>
                      </w:rPr>
                    </w:pPr>
                    <w:r w:rsidRPr="00CA52B5">
                      <w:rPr>
                        <w:sz w:val="20"/>
                        <w:szCs w:val="20"/>
                      </w:rPr>
                      <w:t>Mitglied</w:t>
                    </w:r>
                    <w:r>
                      <w:rPr>
                        <w:sz w:val="20"/>
                        <w:szCs w:val="20"/>
                      </w:rPr>
                      <w:t xml:space="preserve"> im Deutschen Schützenbund e.V., Schützenbund Niedersachsen e.V. und LandesSportBund Niedersachsen e.V.</w:t>
                    </w:r>
                  </w:p>
                </w:txbxContent>
              </v:textbox>
            </v:shape>
          </w:pict>
        </mc:Fallback>
      </mc:AlternateContent>
    </w:r>
    <w:r w:rsidR="001A6DB1">
      <w:rPr>
        <w:noProof/>
      </w:rPr>
      <w:drawing>
        <wp:anchor distT="0" distB="0" distL="114300" distR="114300" simplePos="0" relativeHeight="251659776" behindDoc="1" locked="0" layoutInCell="1" allowOverlap="1" wp14:anchorId="0D844ABE" wp14:editId="27340EBA">
          <wp:simplePos x="0" y="0"/>
          <wp:positionH relativeFrom="column">
            <wp:posOffset>5051425</wp:posOffset>
          </wp:positionH>
          <wp:positionV relativeFrom="paragraph">
            <wp:posOffset>1317625</wp:posOffset>
          </wp:positionV>
          <wp:extent cx="1485900" cy="676275"/>
          <wp:effectExtent l="0" t="0" r="0" b="9525"/>
          <wp:wrapNone/>
          <wp:docPr id="9" name="Bild 6" descr="IK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IK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6DB1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325B5C9" wp14:editId="28BBAD0C">
              <wp:simplePos x="0" y="0"/>
              <wp:positionH relativeFrom="column">
                <wp:posOffset>5143500</wp:posOffset>
              </wp:positionH>
              <wp:positionV relativeFrom="paragraph">
                <wp:posOffset>-184150</wp:posOffset>
              </wp:positionV>
              <wp:extent cx="1354455" cy="1520825"/>
              <wp:effectExtent l="0" t="0" r="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52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269940" wp14:editId="7DD22601">
                                <wp:extent cx="1171575" cy="1429385"/>
                                <wp:effectExtent l="0" t="0" r="9525" b="0"/>
                                <wp:docPr id="5" name="Bild 1" descr="Wappen_trans_224x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appen_trans_224x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1429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25B5C9" id="Text Box 5" o:spid="_x0000_s1027" type="#_x0000_t202" style="position:absolute;margin-left:405pt;margin-top:-14.5pt;width:106.65pt;height:119.7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2swIAALg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" filled="f" stroked="f">
              <v:textbox style="mso-fit-shape-to-text:t">
                <w:txbxContent>
                  <w:p w:rsidR="006E4641" w:rsidRDefault="001A6DB1" w:rsidP="00F155FB">
                    <w:r>
                      <w:rPr>
                        <w:noProof/>
                      </w:rPr>
                      <w:drawing>
                        <wp:inline distT="0" distB="0" distL="0" distR="0" wp14:anchorId="62269940" wp14:editId="7DD22601">
                          <wp:extent cx="1171575" cy="1429385"/>
                          <wp:effectExtent l="0" t="0" r="9525" b="0"/>
                          <wp:docPr id="5" name="Bild 1" descr="Wappen_trans_224x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appen_trans_224x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142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09"/>
    <w:rsid w:val="00020CD3"/>
    <w:rsid w:val="00050505"/>
    <w:rsid w:val="00073D39"/>
    <w:rsid w:val="00091E22"/>
    <w:rsid w:val="000D4373"/>
    <w:rsid w:val="001009C1"/>
    <w:rsid w:val="00147750"/>
    <w:rsid w:val="00161C98"/>
    <w:rsid w:val="001A6DB1"/>
    <w:rsid w:val="001B4B17"/>
    <w:rsid w:val="001C7B4D"/>
    <w:rsid w:val="002216A4"/>
    <w:rsid w:val="00263B39"/>
    <w:rsid w:val="002644BF"/>
    <w:rsid w:val="00266AA2"/>
    <w:rsid w:val="0026752D"/>
    <w:rsid w:val="00276C0B"/>
    <w:rsid w:val="002777C0"/>
    <w:rsid w:val="00281AFC"/>
    <w:rsid w:val="002823A0"/>
    <w:rsid w:val="00292DE3"/>
    <w:rsid w:val="002B4AC1"/>
    <w:rsid w:val="002C34C1"/>
    <w:rsid w:val="002F0E0F"/>
    <w:rsid w:val="00301947"/>
    <w:rsid w:val="0033359C"/>
    <w:rsid w:val="0034060A"/>
    <w:rsid w:val="00340C49"/>
    <w:rsid w:val="00374105"/>
    <w:rsid w:val="00381F6E"/>
    <w:rsid w:val="00383954"/>
    <w:rsid w:val="00397593"/>
    <w:rsid w:val="003A431F"/>
    <w:rsid w:val="003C606D"/>
    <w:rsid w:val="003C6318"/>
    <w:rsid w:val="003E1E99"/>
    <w:rsid w:val="003F3460"/>
    <w:rsid w:val="00434C2D"/>
    <w:rsid w:val="00450297"/>
    <w:rsid w:val="004B1C30"/>
    <w:rsid w:val="004C6905"/>
    <w:rsid w:val="004D2929"/>
    <w:rsid w:val="004D2F0C"/>
    <w:rsid w:val="004F75E6"/>
    <w:rsid w:val="00503CCA"/>
    <w:rsid w:val="005102B8"/>
    <w:rsid w:val="00524E32"/>
    <w:rsid w:val="0053497F"/>
    <w:rsid w:val="00535A8A"/>
    <w:rsid w:val="00541942"/>
    <w:rsid w:val="00592550"/>
    <w:rsid w:val="00595E6E"/>
    <w:rsid w:val="005A013C"/>
    <w:rsid w:val="005C144F"/>
    <w:rsid w:val="005E16EB"/>
    <w:rsid w:val="005E6159"/>
    <w:rsid w:val="005F6FB7"/>
    <w:rsid w:val="0060295B"/>
    <w:rsid w:val="0062393E"/>
    <w:rsid w:val="0064408C"/>
    <w:rsid w:val="006951C9"/>
    <w:rsid w:val="006A4949"/>
    <w:rsid w:val="006A653B"/>
    <w:rsid w:val="006E4641"/>
    <w:rsid w:val="006F0ECD"/>
    <w:rsid w:val="007353D3"/>
    <w:rsid w:val="007408AB"/>
    <w:rsid w:val="007629EA"/>
    <w:rsid w:val="007B005A"/>
    <w:rsid w:val="00840378"/>
    <w:rsid w:val="00876672"/>
    <w:rsid w:val="00885CE9"/>
    <w:rsid w:val="008E6F4D"/>
    <w:rsid w:val="00924409"/>
    <w:rsid w:val="009818C0"/>
    <w:rsid w:val="009A697E"/>
    <w:rsid w:val="009A74A9"/>
    <w:rsid w:val="009B4DAA"/>
    <w:rsid w:val="009B7260"/>
    <w:rsid w:val="009C4085"/>
    <w:rsid w:val="00A13CA4"/>
    <w:rsid w:val="00A275C6"/>
    <w:rsid w:val="00A319A1"/>
    <w:rsid w:val="00A3231A"/>
    <w:rsid w:val="00A42F86"/>
    <w:rsid w:val="00A75963"/>
    <w:rsid w:val="00AA33CD"/>
    <w:rsid w:val="00AA7B71"/>
    <w:rsid w:val="00AB471B"/>
    <w:rsid w:val="00B64D2A"/>
    <w:rsid w:val="00B66CF3"/>
    <w:rsid w:val="00B678FA"/>
    <w:rsid w:val="00B7391C"/>
    <w:rsid w:val="00BB6B81"/>
    <w:rsid w:val="00BC3523"/>
    <w:rsid w:val="00BC767E"/>
    <w:rsid w:val="00BE73ED"/>
    <w:rsid w:val="00BF1B22"/>
    <w:rsid w:val="00BF575C"/>
    <w:rsid w:val="00C0199C"/>
    <w:rsid w:val="00C020E8"/>
    <w:rsid w:val="00C23331"/>
    <w:rsid w:val="00C43B9B"/>
    <w:rsid w:val="00C55F2D"/>
    <w:rsid w:val="00C77F36"/>
    <w:rsid w:val="00CA52B5"/>
    <w:rsid w:val="00CB08A1"/>
    <w:rsid w:val="00CC2462"/>
    <w:rsid w:val="00CE7C0B"/>
    <w:rsid w:val="00CE7FCD"/>
    <w:rsid w:val="00DD4A91"/>
    <w:rsid w:val="00E01790"/>
    <w:rsid w:val="00E13F94"/>
    <w:rsid w:val="00E22719"/>
    <w:rsid w:val="00E57F72"/>
    <w:rsid w:val="00E841E9"/>
    <w:rsid w:val="00E87B8E"/>
    <w:rsid w:val="00ED2140"/>
    <w:rsid w:val="00EE1D9D"/>
    <w:rsid w:val="00EE2638"/>
    <w:rsid w:val="00F155FB"/>
    <w:rsid w:val="00F852A9"/>
    <w:rsid w:val="00FB1C05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1E74D229"/>
  <w15:docId w15:val="{A5B41130-A825-49AF-A5DF-CE0A9C16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440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C606D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42F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rsid w:val="00263B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63B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8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8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892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rita.mehl@nwdsb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ldung@nwdsb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m.otten\Desktop\Briefkopf_Sei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Briefkopf_Seite2.dotx</Template>
  <TotalTime>0</TotalTime>
  <Pages>1</Pages>
  <Words>194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Test</vt:lpstr>
    </vt:vector>
  </TitlesOfParts>
  <Company>Nordwestdeutscher Schützenbund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Harm Otten</dc:creator>
  <cp:lastModifiedBy>Thomas.Taube</cp:lastModifiedBy>
  <cp:revision>3</cp:revision>
  <cp:lastPrinted>2022-09-22T11:16:00Z</cp:lastPrinted>
  <dcterms:created xsi:type="dcterms:W3CDTF">2023-01-17T08:37:00Z</dcterms:created>
  <dcterms:modified xsi:type="dcterms:W3CDTF">2023-01-17T08:45:00Z</dcterms:modified>
</cp:coreProperties>
</file>