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FA5" w:rsidRPr="004F3177" w:rsidRDefault="005E7FA5" w:rsidP="005E7FA5">
      <w:pPr>
        <w:jc w:val="center"/>
        <w:rPr>
          <w:rFonts w:ascii="Verdana" w:hAnsi="Verdana" w:cs="Arial"/>
          <w:i/>
          <w:sz w:val="40"/>
          <w:szCs w:val="40"/>
        </w:rPr>
      </w:pPr>
      <w:bookmarkStart w:id="0" w:name="_GoBack"/>
      <w:bookmarkEnd w:id="0"/>
      <w:r w:rsidRPr="004F3177">
        <w:rPr>
          <w:rFonts w:ascii="Verdana" w:hAnsi="Verdana" w:cs="Arial"/>
          <w:i/>
          <w:sz w:val="40"/>
          <w:szCs w:val="40"/>
        </w:rPr>
        <w:t>Lehrgangsanmeldung</w:t>
      </w:r>
    </w:p>
    <w:p w:rsidR="005E7FA5" w:rsidRPr="00DF119B" w:rsidRDefault="005E7FA5" w:rsidP="005E7FA5">
      <w:pPr>
        <w:rPr>
          <w:rFonts w:ascii="Arial" w:hAnsi="Arial" w:cs="Arial"/>
          <w:b/>
          <w:sz w:val="16"/>
          <w:szCs w:val="16"/>
        </w:rPr>
      </w:pPr>
    </w:p>
    <w:p w:rsidR="005E7FA5" w:rsidRPr="00D10E3B" w:rsidRDefault="005E7FA5" w:rsidP="005E7FA5">
      <w:pPr>
        <w:rPr>
          <w:rFonts w:ascii="Arial" w:hAnsi="Arial" w:cs="Arial"/>
          <w:sz w:val="18"/>
          <w:szCs w:val="18"/>
        </w:rPr>
      </w:pPr>
    </w:p>
    <w:p w:rsidR="005E7FA5" w:rsidRDefault="005E7FA5" w:rsidP="005E7FA5">
      <w:pPr>
        <w:rPr>
          <w:rFonts w:ascii="Arial" w:hAnsi="Arial" w:cs="Arial"/>
          <w:sz w:val="18"/>
          <w:szCs w:val="18"/>
        </w:rPr>
      </w:pPr>
      <w:r w:rsidRPr="00D10E3B">
        <w:rPr>
          <w:rFonts w:ascii="Arial" w:hAnsi="Arial" w:cs="Arial"/>
          <w:sz w:val="18"/>
          <w:szCs w:val="18"/>
        </w:rPr>
        <w:t>Zu senden</w:t>
      </w:r>
      <w:r>
        <w:rPr>
          <w:rFonts w:ascii="Arial" w:hAnsi="Arial" w:cs="Arial"/>
          <w:sz w:val="18"/>
          <w:szCs w:val="18"/>
        </w:rPr>
        <w:t xml:space="preserve"> an</w:t>
      </w:r>
    </w:p>
    <w:p w:rsidR="005E7FA5" w:rsidRDefault="005E7FA5" w:rsidP="005E7FA5">
      <w:pPr>
        <w:rPr>
          <w:rFonts w:ascii="Arial" w:hAnsi="Arial" w:cs="Arial"/>
          <w:sz w:val="20"/>
          <w:szCs w:val="20"/>
        </w:rPr>
      </w:pPr>
    </w:p>
    <w:p w:rsidR="005E7FA5" w:rsidRPr="00D10E3B" w:rsidRDefault="005E7FA5" w:rsidP="005E7FA5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5E7FA5" w:rsidRPr="00D10E3B" w:rsidRDefault="005E7FA5" w:rsidP="005E7F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5E7FA5" w:rsidRPr="00D10E3B" w:rsidRDefault="005E7FA5" w:rsidP="005E7FA5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5E7FA5" w:rsidRPr="00D10E3B" w:rsidRDefault="005E7FA5" w:rsidP="005E7FA5">
      <w:pPr>
        <w:rPr>
          <w:rFonts w:ascii="Arial" w:hAnsi="Arial" w:cs="Arial"/>
          <w:sz w:val="20"/>
          <w:szCs w:val="20"/>
        </w:rPr>
      </w:pPr>
    </w:p>
    <w:p w:rsidR="005E7FA5" w:rsidRPr="00D10E3B" w:rsidRDefault="005E7FA5" w:rsidP="005E7FA5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Telefax</w:t>
      </w:r>
      <w:r w:rsidRPr="00D10E3B">
        <w:rPr>
          <w:rFonts w:ascii="Arial" w:hAnsi="Arial" w:cs="Arial"/>
          <w:sz w:val="20"/>
          <w:szCs w:val="20"/>
        </w:rPr>
        <w:tab/>
        <w:t>0 42 41 – 93 68 18</w:t>
      </w:r>
      <w:r>
        <w:rPr>
          <w:rFonts w:ascii="Arial" w:hAnsi="Arial" w:cs="Arial"/>
          <w:sz w:val="20"/>
          <w:szCs w:val="20"/>
        </w:rPr>
        <w:t xml:space="preserve"> oder info@nwdsb.de</w:t>
      </w:r>
    </w:p>
    <w:p w:rsidR="005E7FA5" w:rsidRPr="009D475A" w:rsidRDefault="005E7FA5" w:rsidP="005E7FA5">
      <w:pPr>
        <w:rPr>
          <w:rFonts w:ascii="Arial" w:hAnsi="Arial" w:cs="Arial"/>
          <w:sz w:val="20"/>
        </w:rPr>
      </w:pPr>
    </w:p>
    <w:p w:rsidR="005E7FA5" w:rsidRPr="00D10E3B" w:rsidRDefault="005E7FA5" w:rsidP="005E7FA5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5E7FA5" w:rsidRDefault="005E7FA5" w:rsidP="005E7FA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675"/>
        <w:gridCol w:w="6006"/>
      </w:tblGrid>
      <w:tr w:rsidR="005E7FA5" w:rsidRPr="004F3177" w:rsidTr="00263AB4">
        <w:trPr>
          <w:trHeight w:val="753"/>
        </w:trPr>
        <w:tc>
          <w:tcPr>
            <w:tcW w:w="8949" w:type="dxa"/>
            <w:gridSpan w:val="3"/>
          </w:tcPr>
          <w:p w:rsidR="005E7FA5" w:rsidRPr="00263AB4" w:rsidRDefault="005E7FA5" w:rsidP="00B9319C">
            <w:pPr>
              <w:rPr>
                <w:rFonts w:ascii="Arial" w:hAnsi="Arial" w:cs="Arial"/>
                <w:b/>
                <w:sz w:val="12"/>
                <w:szCs w:val="20"/>
              </w:rPr>
            </w:pPr>
          </w:p>
          <w:p w:rsidR="005E7FA5" w:rsidRPr="00263AB4" w:rsidRDefault="005E7FA5" w:rsidP="00263A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Fort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bildung nationalen Kampfrichter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 und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sz w:val="22"/>
                <w:szCs w:val="22"/>
              </w:rPr>
              <w:t>Bereich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 Gewehr – Pistole und Wertung</w:t>
            </w:r>
          </w:p>
        </w:tc>
      </w:tr>
      <w:tr w:rsidR="005E7FA5" w:rsidRPr="004F3177" w:rsidTr="00263AB4">
        <w:trPr>
          <w:trHeight w:val="454"/>
        </w:trPr>
        <w:tc>
          <w:tcPr>
            <w:tcW w:w="2943" w:type="dxa"/>
            <w:gridSpan w:val="2"/>
          </w:tcPr>
          <w:p w:rsidR="005E7FA5" w:rsidRPr="00263AB4" w:rsidRDefault="00263AB4" w:rsidP="00B9319C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>
              <w:rPr>
                <w:rFonts w:ascii="Arial" w:hAnsi="Arial" w:cs="Arial"/>
                <w:sz w:val="16"/>
                <w:szCs w:val="20"/>
              </w:rPr>
              <w:t>Lehrgangsnr</w:t>
            </w:r>
            <w:proofErr w:type="spellEnd"/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263AB4" w:rsidRPr="004F3177" w:rsidRDefault="00263AB4" w:rsidP="00263A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  <w:tc>
          <w:tcPr>
            <w:tcW w:w="6006" w:type="dxa"/>
          </w:tcPr>
          <w:p w:rsidR="00263AB4" w:rsidRPr="00263AB4" w:rsidRDefault="00263AB4" w:rsidP="00263AB4">
            <w:pPr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Lehrgangstitel</w:t>
            </w:r>
          </w:p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263AB4" w:rsidRPr="004F3177" w:rsidTr="00B9319C">
        <w:trPr>
          <w:trHeight w:val="454"/>
        </w:trPr>
        <w:tc>
          <w:tcPr>
            <w:tcW w:w="2268" w:type="dxa"/>
          </w:tcPr>
          <w:p w:rsidR="00263AB4" w:rsidRPr="004F3177" w:rsidRDefault="00263AB4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</w:tcPr>
          <w:p w:rsidR="00263AB4" w:rsidRPr="004F3177" w:rsidRDefault="00263AB4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  <w:tr w:rsidR="005E7FA5" w:rsidRPr="004F3177" w:rsidTr="00B9319C">
        <w:trPr>
          <w:trHeight w:val="454"/>
        </w:trPr>
        <w:tc>
          <w:tcPr>
            <w:tcW w:w="2268" w:type="dxa"/>
          </w:tcPr>
          <w:p w:rsidR="005E7FA5" w:rsidRPr="004F3177" w:rsidRDefault="005E7FA5" w:rsidP="00B9319C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Vereins Nr.:</w:t>
            </w:r>
          </w:p>
        </w:tc>
        <w:tc>
          <w:tcPr>
            <w:tcW w:w="6681" w:type="dxa"/>
            <w:gridSpan w:val="2"/>
          </w:tcPr>
          <w:p w:rsidR="005E7FA5" w:rsidRPr="004F3177" w:rsidRDefault="005E7FA5" w:rsidP="00B9319C">
            <w:pPr>
              <w:rPr>
                <w:rFonts w:ascii="Arial" w:hAnsi="Arial" w:cs="Arial"/>
              </w:rPr>
            </w:pPr>
          </w:p>
        </w:tc>
      </w:tr>
    </w:tbl>
    <w:p w:rsidR="005E7FA5" w:rsidRDefault="005E7FA5" w:rsidP="005E7FA5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14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F93FF" id="Rechteck 14" o:spid="_x0000_s1026" style="position:absolute;margin-left:351pt;margin-top:9.3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19165" id="Rechteck 13" o:spid="_x0000_s1026" style="position:absolute;margin-left:270pt;margin-top:9.3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"/>
            </w:pict>
          </mc:Fallback>
        </mc:AlternateContent>
      </w:r>
    </w:p>
    <w:p w:rsidR="005E7FA5" w:rsidRPr="004F3177" w:rsidRDefault="005E7FA5" w:rsidP="005E7FA5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Ja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5E7FA5" w:rsidRPr="004F3177" w:rsidRDefault="005E7FA5" w:rsidP="005E7FA5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5E7FA5" w:rsidRPr="004F3177" w:rsidRDefault="005E7FA5" w:rsidP="005E7F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111125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09062" id="Rechteck 12" o:spid="_x0000_s1026" style="position:absolute;margin-left:270pt;margin-top:8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111125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9F2CC" id="Rechteck 11" o:spid="_x0000_s1026" style="position:absolute;margin-left:351pt;margin-top:8.7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BbD1lreAAAACQEAAA8AAAAAAAAAAAAAAAAAeAQAAGRycy9kb3ducmV2Lnht&#10;bFBLBQYAAAAABAAEAPMAAACDBQAAAAA=&#10;"/>
            </w:pict>
          </mc:Fallback>
        </mc:AlternateContent>
      </w:r>
    </w:p>
    <w:p w:rsidR="005E7FA5" w:rsidRPr="004F3177" w:rsidRDefault="005E7FA5" w:rsidP="005E7FA5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Ist der Verein  Gemeinnützig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J</w:t>
      </w:r>
      <w:r w:rsidRPr="004F3177">
        <w:rPr>
          <w:rFonts w:ascii="Arial" w:hAnsi="Arial" w:cs="Arial"/>
          <w:sz w:val="22"/>
          <w:szCs w:val="22"/>
        </w:rPr>
        <w:t>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5E7FA5" w:rsidRPr="004F3177" w:rsidRDefault="005E7FA5" w:rsidP="005E7FA5">
      <w:pPr>
        <w:rPr>
          <w:rFonts w:ascii="Arial" w:hAnsi="Arial" w:cs="Arial"/>
          <w:sz w:val="22"/>
          <w:szCs w:val="22"/>
        </w:rPr>
      </w:pPr>
    </w:p>
    <w:p w:rsidR="005E7FA5" w:rsidRPr="004F3177" w:rsidRDefault="005E7FA5" w:rsidP="005E7F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D0A4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 xml:space="preserve">Wenn Ja, bitte </w:t>
      </w:r>
      <w:proofErr w:type="spellStart"/>
      <w:r w:rsidRPr="004F3177">
        <w:rPr>
          <w:rFonts w:ascii="Arial" w:hAnsi="Arial" w:cs="Arial"/>
          <w:sz w:val="22"/>
          <w:szCs w:val="22"/>
        </w:rPr>
        <w:t>Freistellungs</w:t>
      </w:r>
      <w:proofErr w:type="spellEnd"/>
      <w:r w:rsidRPr="004F3177">
        <w:rPr>
          <w:rFonts w:ascii="Arial" w:hAnsi="Arial" w:cs="Arial"/>
          <w:sz w:val="22"/>
          <w:szCs w:val="22"/>
        </w:rPr>
        <w:t xml:space="preserve"> – Nr. eintragen</w:t>
      </w:r>
    </w:p>
    <w:p w:rsidR="005E7FA5" w:rsidRDefault="005E7FA5" w:rsidP="005E7FA5">
      <w:pPr>
        <w:rPr>
          <w:rFonts w:ascii="Arial" w:hAnsi="Arial" w:cs="Arial"/>
          <w:color w:val="FF0000"/>
        </w:rPr>
      </w:pPr>
    </w:p>
    <w:p w:rsidR="005E7FA5" w:rsidRPr="009F64A9" w:rsidRDefault="005E7FA5" w:rsidP="005E7FA5">
      <w:pPr>
        <w:rPr>
          <w:rFonts w:ascii="Arial" w:hAnsi="Arial" w:cs="Arial"/>
          <w:b/>
          <w:color w:val="000000"/>
        </w:rPr>
      </w:pPr>
      <w:r w:rsidRPr="009F64A9">
        <w:rPr>
          <w:rFonts w:ascii="Arial" w:hAnsi="Arial" w:cs="Arial"/>
          <w:b/>
          <w:color w:val="000000"/>
        </w:rPr>
        <w:t>Für jeden Lehrgang und für jeden Teilnehmer bitte ein Formular ausfüllen</w:t>
      </w:r>
    </w:p>
    <w:p w:rsidR="005E7FA5" w:rsidRDefault="005E7FA5" w:rsidP="005E7FA5">
      <w:pPr>
        <w:rPr>
          <w:rFonts w:ascii="Arial" w:hAnsi="Arial" w:cs="Arial"/>
          <w:b/>
          <w:sz w:val="20"/>
          <w:szCs w:val="20"/>
        </w:rPr>
      </w:pPr>
    </w:p>
    <w:p w:rsidR="005E7FA5" w:rsidRDefault="005E7FA5" w:rsidP="005E7FA5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5E7FA5" w:rsidRDefault="005E7FA5" w:rsidP="005E7FA5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5E7FA5" w:rsidRDefault="005E7FA5" w:rsidP="005E7FA5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5E7FA5" w:rsidRDefault="005E7FA5" w:rsidP="005E7FA5">
      <w:pPr>
        <w:jc w:val="both"/>
        <w:rPr>
          <w:rFonts w:ascii="Arial" w:hAnsi="Arial" w:cs="Arial"/>
          <w:b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Erfolgt keine  Abmeldung</w:t>
      </w:r>
      <w:r>
        <w:rPr>
          <w:rFonts w:ascii="Arial" w:hAnsi="Arial" w:cs="Arial"/>
          <w:sz w:val="20"/>
          <w:szCs w:val="20"/>
        </w:rPr>
        <w:t xml:space="preserve">, </w:t>
      </w:r>
      <w:r w:rsidRPr="002555C4">
        <w:rPr>
          <w:rFonts w:ascii="Arial" w:hAnsi="Arial" w:cs="Arial"/>
          <w:sz w:val="20"/>
          <w:szCs w:val="20"/>
        </w:rPr>
        <w:t>wird die volle Lehrgangsgebühr berechnet</w:t>
      </w:r>
      <w:r>
        <w:rPr>
          <w:rFonts w:ascii="Arial" w:hAnsi="Arial" w:cs="Arial"/>
          <w:b/>
          <w:sz w:val="20"/>
          <w:szCs w:val="20"/>
        </w:rPr>
        <w:t>.</w:t>
      </w:r>
    </w:p>
    <w:p w:rsidR="005E7FA5" w:rsidRDefault="005E7FA5" w:rsidP="005E7FA5">
      <w:pPr>
        <w:jc w:val="both"/>
        <w:rPr>
          <w:rFonts w:ascii="Arial" w:hAnsi="Arial" w:cs="Arial"/>
          <w:b/>
          <w:sz w:val="20"/>
          <w:szCs w:val="20"/>
        </w:rPr>
      </w:pPr>
    </w:p>
    <w:p w:rsidR="005E7FA5" w:rsidRDefault="005E7FA5" w:rsidP="005E7FA5">
      <w:pPr>
        <w:jc w:val="both"/>
        <w:rPr>
          <w:rFonts w:ascii="Arial" w:hAnsi="Arial" w:cs="Arial"/>
          <w:b/>
          <w:sz w:val="20"/>
          <w:szCs w:val="20"/>
        </w:rPr>
      </w:pPr>
    </w:p>
    <w:p w:rsidR="005E7FA5" w:rsidRDefault="005E7FA5" w:rsidP="005E7FA5">
      <w:pPr>
        <w:jc w:val="both"/>
        <w:rPr>
          <w:rFonts w:ascii="Arial" w:hAnsi="Arial" w:cs="Arial"/>
          <w:b/>
          <w:sz w:val="20"/>
          <w:szCs w:val="20"/>
        </w:rPr>
      </w:pPr>
    </w:p>
    <w:p w:rsidR="005E7FA5" w:rsidRDefault="005E7FA5" w:rsidP="005E7FA5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115570</wp:posOffset>
                </wp:positionV>
                <wp:extent cx="27432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29C0" id="Gerade Verbindung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pt" to="44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90A6A" id="Gerade Verbindung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"/>
            </w:pict>
          </mc:Fallback>
        </mc:AlternateContent>
      </w:r>
    </w:p>
    <w:p w:rsidR="001A6DB1" w:rsidRPr="00397593" w:rsidRDefault="005E7FA5" w:rsidP="005E7FA5">
      <w:pPr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5E7FA5">
      <w:headerReference w:type="default" r:id="rId6"/>
      <w:footerReference w:type="default" r:id="rId7"/>
      <w:pgSz w:w="11906" w:h="16838"/>
      <w:pgMar w:top="2410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FA5" w:rsidRDefault="005E7FA5">
      <w:r>
        <w:separator/>
      </w:r>
    </w:p>
  </w:endnote>
  <w:endnote w:type="continuationSeparator" w:id="0">
    <w:p w:rsidR="005E7FA5" w:rsidRDefault="005E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CB69D65" wp14:editId="44C0FDAA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BDC6B0" wp14:editId="0E7C3784">
                                <wp:extent cx="838835" cy="838835"/>
                                <wp:effectExtent l="0" t="0" r="0" b="0"/>
                                <wp:docPr id="4" name="Bild 2" descr="arag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 descr="arag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835" cy="838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69D6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1A6DB1" w:rsidP="00F155F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FBDC6B0" wp14:editId="0E7C3784">
                          <wp:extent cx="838835" cy="838835"/>
                          <wp:effectExtent l="0" t="0" r="0" b="0"/>
                          <wp:docPr id="4" name="Bild 2" descr="arag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 descr="arag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835" cy="838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D031A8" wp14:editId="600DDE22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D031A8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FA5" w:rsidRDefault="005E7FA5">
      <w:r>
        <w:separator/>
      </w:r>
    </w:p>
  </w:footnote>
  <w:footnote w:type="continuationSeparator" w:id="0">
    <w:p w:rsidR="005E7FA5" w:rsidRDefault="005E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17DCE5" wp14:editId="59820A24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CBF5D2" wp14:editId="67A264F5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A05DD6" wp14:editId="173C9A6F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BF5D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04A05DD6" wp14:editId="173C9A6F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C080BF4" wp14:editId="3BBF80A2">
              <wp:simplePos x="0" y="0"/>
              <wp:positionH relativeFrom="column">
                <wp:posOffset>-114300</wp:posOffset>
              </wp:positionH>
              <wp:positionV relativeFrom="paragraph">
                <wp:posOffset>273050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80BF4" id="Text Box 2" o:spid="_x0000_s1027" type="#_x0000_t202" style="position:absolute;margin-left:-9pt;margin-top:21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FA5"/>
    <w:rsid w:val="000019FF"/>
    <w:rsid w:val="00050505"/>
    <w:rsid w:val="00073D39"/>
    <w:rsid w:val="00091E22"/>
    <w:rsid w:val="000D4373"/>
    <w:rsid w:val="001A6DB1"/>
    <w:rsid w:val="001C7B4D"/>
    <w:rsid w:val="00263AB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C6905"/>
    <w:rsid w:val="004D2929"/>
    <w:rsid w:val="004D2F0C"/>
    <w:rsid w:val="004F75E6"/>
    <w:rsid w:val="005102B8"/>
    <w:rsid w:val="00524E32"/>
    <w:rsid w:val="0053497F"/>
    <w:rsid w:val="00535A8A"/>
    <w:rsid w:val="00541942"/>
    <w:rsid w:val="00592550"/>
    <w:rsid w:val="005A013C"/>
    <w:rsid w:val="005C144F"/>
    <w:rsid w:val="005E6159"/>
    <w:rsid w:val="005E7FA5"/>
    <w:rsid w:val="005F6FB7"/>
    <w:rsid w:val="0062393E"/>
    <w:rsid w:val="0064408C"/>
    <w:rsid w:val="006951C9"/>
    <w:rsid w:val="006A4949"/>
    <w:rsid w:val="006E4641"/>
    <w:rsid w:val="006F0ECD"/>
    <w:rsid w:val="007408AB"/>
    <w:rsid w:val="007B005A"/>
    <w:rsid w:val="00876672"/>
    <w:rsid w:val="009818C0"/>
    <w:rsid w:val="009A697E"/>
    <w:rsid w:val="009A74A9"/>
    <w:rsid w:val="009B4DAA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C3523"/>
    <w:rsid w:val="00BC767E"/>
    <w:rsid w:val="00BE73ED"/>
    <w:rsid w:val="00BF575C"/>
    <w:rsid w:val="00C0199C"/>
    <w:rsid w:val="00C020E8"/>
    <w:rsid w:val="00C23331"/>
    <w:rsid w:val="00C43B9B"/>
    <w:rsid w:val="00CA52B5"/>
    <w:rsid w:val="00CB08A1"/>
    <w:rsid w:val="00CC2462"/>
    <w:rsid w:val="00CE7FCD"/>
    <w:rsid w:val="00E01790"/>
    <w:rsid w:val="00E13F94"/>
    <w:rsid w:val="00E22719"/>
    <w:rsid w:val="00E57F72"/>
    <w:rsid w:val="00E841E9"/>
    <w:rsid w:val="00E87B8E"/>
    <w:rsid w:val="00ED2140"/>
    <w:rsid w:val="00EE1D9D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5DD2800-30DC-4889-85B1-26F3A21F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E7F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137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Harm Otten</cp:lastModifiedBy>
  <cp:revision>2</cp:revision>
  <cp:lastPrinted>2017-01-26T13:06:00Z</cp:lastPrinted>
  <dcterms:created xsi:type="dcterms:W3CDTF">2018-07-18T05:41:00Z</dcterms:created>
  <dcterms:modified xsi:type="dcterms:W3CDTF">2018-07-18T05:41:00Z</dcterms:modified>
</cp:coreProperties>
</file>